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3" w:after="0" w:line="311" w:lineRule="auto"/>
        <w:ind w:left="3134" w:right="2140" w:firstLine="-92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ẫn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0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</w:p>
    <w:p>
      <w:pPr>
        <w:spacing w:before="98" w:after="0" w:line="240" w:lineRule="auto"/>
        <w:ind w:left="440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</w:p>
    <w:p>
      <w:pPr>
        <w:spacing w:before="95" w:after="0" w:line="240" w:lineRule="auto"/>
        <w:ind w:left="440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5" w:after="0" w:line="240" w:lineRule="auto"/>
        <w:ind w:left="440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</w:p>
    <w:p>
      <w:pPr>
        <w:spacing w:before="98" w:after="0" w:line="240" w:lineRule="auto"/>
        <w:ind w:left="440" w:right="-20"/>
        <w:jc w:val="left"/>
        <w:tabs>
          <w:tab w:pos="9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trong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</w:p>
    <w:p>
      <w:pPr>
        <w:jc w:val="left"/>
        <w:spacing w:after="0"/>
        <w:sectPr>
          <w:type w:val="continuous"/>
          <w:pgSz w:w="12240" w:h="15840"/>
          <w:pgMar w:top="1360" w:bottom="280" w:left="1720" w:right="1720"/>
        </w:sectPr>
      </w:pPr>
      <w:rPr/>
    </w:p>
    <w:p>
      <w:pPr>
        <w:spacing w:before="55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á,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ar‖.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hững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ớn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29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dùng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</w:p>
    <w:p>
      <w:pPr>
        <w:spacing w:before="2" w:after="0" w:line="313" w:lineRule="auto"/>
        <w:ind w:left="100" w:right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chỉ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nhất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40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tưở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đang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3.223459pt;height:29.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1" w:after="0" w:line="240" w:lineRule="auto"/>
        <w:ind w:left="376" w:right="36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ương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5" w:after="0" w:line="240" w:lineRule="auto"/>
        <w:ind w:left="4397" w:right="437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4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</w:p>
    <w:p>
      <w:pPr>
        <w:spacing w:before="2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icon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380" w:bottom="280" w:left="1340" w:right="1340"/>
        </w:sectPr>
      </w:pPr>
      <w:rPr/>
    </w:p>
    <w:p>
      <w:pPr>
        <w:spacing w:before="73" w:after="0" w:line="311" w:lineRule="auto"/>
        <w:ind w:left="100" w:right="34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3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dễ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bằng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5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0.376884pt;height:29.7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6" w:after="0" w:line="240" w:lineRule="auto"/>
        <w:ind w:left="1821" w:right="180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trí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kì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chươ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3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1.204013pt;height:30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0" w:after="0" w:line="240" w:lineRule="auto"/>
        <w:ind w:left="1612" w:right="159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Sz w:w="12240" w:h="15840"/>
          <w:pgMar w:top="1360" w:bottom="280" w:left="1340" w:right="13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83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eek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5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rở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rõ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rò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ếm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.Mic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ớt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1440" w:footer="0" w:top="4540" w:bottom="280" w:left="1340" w:right="1320"/>
          <w:headerReference w:type="default" r:id="rId10"/>
          <w:pgSz w:w="12240" w:h="1584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11" w:lineRule="auto"/>
        <w:ind w:left="333" w:right="34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ở.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ft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rắc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trước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trước.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ân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</w:p>
    <w:p>
      <w:pPr>
        <w:spacing w:before="1" w:after="0" w:line="312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-Scr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.B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rở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1440" w:footer="0" w:top="4540" w:bottom="280" w:left="1340" w:right="1320"/>
          <w:pgSz w:w="12240" w:h="1584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11" w:lineRule="auto"/>
        <w:ind w:left="2669" w:right="91" w:firstLine="-251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xe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nên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8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.Bạn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ẫn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3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rở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ập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ra.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ớ‖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ân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dụng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1440" w:footer="0" w:top="4540" w:bottom="280" w:left="1340" w:right="1340"/>
          <w:pgSz w:w="12240" w:h="15840"/>
        </w:sectPr>
      </w:pPr>
      <w:rPr/>
    </w:p>
    <w:p>
      <w:pPr>
        <w:spacing w:before="100" w:after="0" w:line="240" w:lineRule="auto"/>
        <w:ind w:left="15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5.685179pt;height:245.7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24" w:after="0" w:line="240" w:lineRule="auto"/>
        <w:ind w:left="1317" w:right="132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“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ững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" w:right="6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</w:p>
    <w:p>
      <w:pPr>
        <w:spacing w:before="95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2.179718pt;height:241.11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0" w:after="0" w:line="240" w:lineRule="auto"/>
        <w:ind w:left="2039" w:right="204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dụng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" w:right="5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ar.</w:t>
      </w:r>
    </w:p>
    <w:p>
      <w:pPr>
        <w:spacing w:before="95" w:after="0" w:line="240" w:lineRule="auto"/>
        <w:ind w:left="59" w:right="6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</w:p>
    <w:p>
      <w:pPr>
        <w:jc w:val="center"/>
        <w:spacing w:after="0"/>
        <w:sectPr>
          <w:pgMar w:header="0" w:footer="0" w:top="1340" w:bottom="280" w:left="1340" w:right="1320"/>
          <w:headerReference w:type="default" r:id="rId11"/>
          <w:pgSz w:w="12240" w:h="15840"/>
        </w:sectPr>
      </w:pPr>
      <w:rPr/>
    </w:p>
    <w:p>
      <w:pPr>
        <w:spacing w:before="73" w:after="0" w:line="311" w:lineRule="auto"/>
        <w:ind w:left="100" w:right="3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d.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</w:p>
    <w:p>
      <w:pPr>
        <w:spacing w:before="98" w:after="0" w:line="240" w:lineRule="auto"/>
        <w:ind w:left="100" w:right="826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3.746365pt;height:306.382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749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2"/>
        </w:rPr>
        <w:t>a‖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</w:p>
    <w:p>
      <w:pPr>
        <w:spacing w:before="7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</w:p>
    <w:p>
      <w:pPr>
        <w:spacing w:before="79" w:after="0" w:line="240" w:lineRule="auto"/>
        <w:ind w:left="779" w:right="839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pgMar w:header="0" w:footer="0" w:top="1360" w:bottom="280" w:left="1340" w:right="1340"/>
          <w:headerReference w:type="default" r:id="rId14"/>
          <w:pgSz w:w="12240" w:h="15840"/>
        </w:sectPr>
      </w:pPr>
      <w:rPr/>
    </w:p>
    <w:p>
      <w:pPr>
        <w:spacing w:before="73" w:after="0" w:line="294" w:lineRule="auto"/>
        <w:ind w:left="820" w:right="1425" w:firstLine="-36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xuống)</w:t>
      </w:r>
    </w:p>
    <w:p>
      <w:pPr>
        <w:spacing w:before="28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creen: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</w:p>
    <w:p>
      <w:pPr>
        <w:spacing w:before="7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657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4.542938pt;height:159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0" w:lineRule="auto"/>
        <w:ind w:left="100" w:right="61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312" w:lineRule="auto"/>
        <w:ind w:left="100" w:right="91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,…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91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đổi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93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jc w:val="both"/>
        <w:spacing w:after="0"/>
        <w:sectPr>
          <w:pgMar w:header="0" w:footer="0" w:top="1360" w:bottom="280" w:left="1340" w:right="460"/>
          <w:headerReference w:type="default" r:id="rId16"/>
          <w:pgSz w:w="12240" w:h="15840"/>
        </w:sectPr>
      </w:pPr>
      <w:rPr/>
    </w:p>
    <w:p>
      <w:pPr>
        <w:spacing w:before="73" w:after="0" w:line="311" w:lineRule="auto"/>
        <w:ind w:left="820" w:right="172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40" w:lineRule="auto"/>
        <w:ind w:left="416" w:right="47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</w:p>
    <w:p>
      <w:pPr>
        <w:spacing w:before="95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4.376141pt;height:273.7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11" w:right="141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đổi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không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vừa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Bắt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0" w:footer="0" w:top="1360" w:bottom="280" w:left="1340" w:right="1320"/>
          <w:headerReference w:type="default" r:id="rId18"/>
          <w:pgSz w:w="12240" w:h="15840"/>
        </w:sectPr>
      </w:pPr>
      <w:rPr/>
    </w:p>
    <w:p>
      <w:pPr>
        <w:spacing w:before="73" w:after="0" w:line="312" w:lineRule="auto"/>
        <w:ind w:left="100" w:right="1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xuất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lựa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430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ảnh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ủa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thà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3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tất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ảnh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114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tạo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bước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820" w:right="427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8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</w:p>
    <w:p>
      <w:pPr>
        <w:spacing w:before="95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20"/>
          <w:pgSz w:w="12240" w:h="15840"/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7.203776pt;height:317.115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06" w:right="288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phím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</w:p>
    <w:p>
      <w:pPr>
        <w:spacing w:before="98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312" w:lineRule="auto"/>
        <w:ind w:left="820" w:right="337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thiết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</w:p>
    <w:p>
      <w:pPr>
        <w:spacing w:before="95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e.</w:t>
      </w:r>
    </w:p>
    <w:p>
      <w:pPr>
        <w:spacing w:before="98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50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</w:p>
    <w:p>
      <w:pPr>
        <w:spacing w:before="98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</w:p>
    <w:p>
      <w:pPr>
        <w:jc w:val="left"/>
        <w:spacing w:after="0"/>
        <w:sectPr>
          <w:pgMar w:header="0" w:footer="0" w:top="1340" w:bottom="280" w:left="1340" w:right="1340"/>
          <w:headerReference w:type="default" r:id="rId21"/>
          <w:pgSz w:w="12240" w:h="15840"/>
        </w:sectPr>
      </w:pPr>
      <w:rPr/>
    </w:p>
    <w:p>
      <w:pPr>
        <w:spacing w:before="73" w:after="0" w:line="311" w:lineRule="auto"/>
        <w:ind w:left="100" w:right="17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phía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26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creen)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8.470005pt;height:300.3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6" w:after="0" w:line="240" w:lineRule="auto"/>
        <w:ind w:left="947" w:right="93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29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cần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820" w:right="208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</w:p>
    <w:p>
      <w:pPr>
        <w:spacing w:before="2" w:after="0" w:line="240" w:lineRule="auto"/>
        <w:ind w:left="416" w:right="57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ab</w:t>
      </w:r>
    </w:p>
    <w:p>
      <w:pPr>
        <w:spacing w:before="98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23"/>
          <w:pgSz w:w="12240" w:h="15840"/>
        </w:sectPr>
      </w:pPr>
      <w:rPr/>
    </w:p>
    <w:p>
      <w:pPr>
        <w:spacing w:before="73" w:after="0" w:line="311" w:lineRule="auto"/>
        <w:ind w:left="820" w:right="543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Screen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11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ơng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phi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vụ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hiện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820" w:right="370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đến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ar.</w:t>
      </w:r>
    </w:p>
    <w:p>
      <w:pPr>
        <w:spacing w:before="1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cần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1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sắp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bỏ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Tùy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enu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17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25"/>
          <w:pgSz w:w="12240" w:h="15840"/>
        </w:sectPr>
      </w:pPr>
      <w:rPr/>
    </w:p>
    <w:p>
      <w:pPr>
        <w:spacing w:before="73" w:after="0" w:line="311" w:lineRule="auto"/>
        <w:ind w:left="100" w:right="34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,…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3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vậ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bước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</w:p>
    <w:p>
      <w:pPr>
        <w:spacing w:before="95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ab</w:t>
      </w:r>
    </w:p>
    <w:p>
      <w:pPr>
        <w:spacing w:before="98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8" w:after="0" w:line="311" w:lineRule="auto"/>
        <w:ind w:left="820" w:right="394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cuộn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4.477402pt;height:228.2175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8" w:after="0" w:line="240" w:lineRule="auto"/>
        <w:ind w:left="1579" w:right="156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center"/>
        <w:spacing w:after="0"/>
        <w:sectPr>
          <w:pgMar w:header="0" w:footer="0" w:top="1360" w:bottom="280" w:left="1340" w:right="1340"/>
          <w:headerReference w:type="default" r:id="rId26"/>
          <w:pgSz w:w="12240" w:h="15840"/>
        </w:sectPr>
      </w:pPr>
      <w:rPr/>
    </w:p>
    <w:p>
      <w:pPr>
        <w:spacing w:before="73" w:after="0" w:line="312" w:lineRule="auto"/>
        <w:ind w:left="820" w:right="372" w:firstLine="-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hộp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" w:after="0" w:line="312" w:lineRule="auto"/>
        <w:ind w:left="820" w:right="207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liên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(khi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" w:after="0" w:line="312" w:lineRule="auto"/>
        <w:ind w:left="820" w:right="487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‘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544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ủa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8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lớn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nhi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</w:p>
    <w:p>
      <w:pPr>
        <w:spacing w:before="79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</w:p>
    <w:p>
      <w:pPr>
        <w:spacing w:before="7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</w:p>
    <w:p>
      <w:pPr>
        <w:spacing w:before="7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</w:p>
    <w:p>
      <w:pPr>
        <w:spacing w:before="79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</w:p>
    <w:p>
      <w:pPr>
        <w:spacing w:before="7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ff</w:t>
      </w:r>
    </w:p>
    <w:p>
      <w:pPr>
        <w:spacing w:before="79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></w:t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  <w:tab/>
      </w:r>
      <w:r>
        <w:rPr>
          <w:rFonts w:ascii="Vni 13 Annabelle" w:hAnsi="Vni 13 Annabelle" w:cs="Vni 13 Annabelle" w:eastAsia="Vni 13 Annabelle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4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820" w:right="215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</w:p>
    <w:p>
      <w:pPr>
        <w:spacing w:before="3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</w:p>
    <w:p>
      <w:pPr>
        <w:spacing w:before="98" w:after="0" w:line="240" w:lineRule="auto"/>
        <w:ind w:left="779" w:right="795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center"/>
        <w:spacing w:after="0"/>
        <w:sectPr>
          <w:pgMar w:header="0" w:footer="0" w:top="1360" w:bottom="280" w:left="1340" w:right="1340"/>
          <w:headerReference w:type="default" r:id="rId28"/>
          <w:pgSz w:w="12240" w:h="15840"/>
        </w:sectPr>
      </w:pPr>
      <w:rPr/>
    </w:p>
    <w:p>
      <w:pPr>
        <w:spacing w:before="73" w:after="0" w:line="311" w:lineRule="auto"/>
        <w:ind w:left="820" w:right="552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608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Thêm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54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bổ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gadg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</w:p>
    <w:p>
      <w:pPr>
        <w:spacing w:before="98" w:after="0" w:line="240" w:lineRule="auto"/>
        <w:ind w:left="779" w:right="814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312" w:lineRule="auto"/>
        <w:ind w:left="820" w:right="832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left"/>
        <w:spacing w:after="0"/>
        <w:sectPr>
          <w:pgMar w:header="0" w:footer="0" w:top="1360" w:bottom="280" w:left="1340" w:right="1320"/>
          <w:headerReference w:type="default" r:id="rId29"/>
          <w:pgSz w:w="12240" w:h="15840"/>
        </w:sectPr>
      </w:pPr>
      <w:rPr/>
    </w:p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8.640987pt;height:309.28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4" w:after="0" w:line="240" w:lineRule="auto"/>
        <w:ind w:left="220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Bổ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gadg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Mặc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37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gadg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8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</w:p>
    <w:p>
      <w:pPr>
        <w:spacing w:before="6" w:after="0" w:line="240" w:lineRule="auto"/>
        <w:ind w:left="100" w:right="541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285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ơng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định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0" w:footer="0" w:top="1340" w:bottom="280" w:left="1340" w:right="1340"/>
          <w:headerReference w:type="default" r:id="rId30"/>
          <w:pgSz w:w="12240" w:h="15840"/>
        </w:sectPr>
      </w:pPr>
      <w:rPr/>
    </w:p>
    <w:p>
      <w:pPr>
        <w:spacing w:before="73" w:after="0" w:line="311" w:lineRule="auto"/>
        <w:ind w:left="100" w:right="10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dễ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641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nó: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8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</w:p>
    <w:p>
      <w:pPr>
        <w:spacing w:before="96" w:after="0" w:line="240" w:lineRule="auto"/>
        <w:ind w:left="779" w:right="634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8" w:after="0" w:line="311" w:lineRule="auto"/>
        <w:ind w:left="820" w:right="365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cce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tên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312" w:lineRule="auto"/>
        <w:ind w:left="820" w:right="43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hoạt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2.510003pt;height:308.73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8" w:after="0" w:line="240" w:lineRule="auto"/>
        <w:ind w:left="27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</w:p>
    <w:p>
      <w:pPr>
        <w:jc w:val="left"/>
        <w:spacing w:after="0"/>
        <w:sectPr>
          <w:pgMar w:header="0" w:footer="0" w:top="1360" w:bottom="280" w:left="1340" w:right="1460"/>
          <w:headerReference w:type="default" r:id="rId32"/>
          <w:pgSz w:w="12240" w:h="15840"/>
        </w:sectPr>
      </w:pPr>
      <w:rPr/>
    </w:p>
    <w:p>
      <w:pPr>
        <w:spacing w:before="73" w:after="0" w:line="311" w:lineRule="auto"/>
        <w:ind w:left="100" w:right="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Cần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rer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337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6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phải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làm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bước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</w:p>
    <w:p>
      <w:pPr>
        <w:spacing w:before="98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313" w:lineRule="auto"/>
        <w:ind w:left="820" w:right="355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a.</w:t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hộp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</w:p>
    <w:p>
      <w:pPr>
        <w:spacing w:before="95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8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chọn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5" w:after="0" w:line="240" w:lineRule="auto"/>
        <w:ind w:left="211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9.928673pt;height:162.8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20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hiệu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</w:p>
    <w:p>
      <w:pPr>
        <w:jc w:val="left"/>
        <w:spacing w:after="0"/>
        <w:sectPr>
          <w:pgMar w:header="0" w:footer="0" w:top="1360" w:bottom="280" w:left="1340" w:right="1320"/>
          <w:headerReference w:type="default" r:id="rId34"/>
          <w:pgSz w:w="12240" w:h="15840"/>
        </w:sectPr>
      </w:pPr>
      <w:rPr/>
    </w:p>
    <w:p>
      <w:pPr>
        <w:spacing w:before="73" w:after="0" w:line="312" w:lineRule="auto"/>
        <w:ind w:left="100" w:right="15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ẫn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.Bằ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hóa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ệ),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0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5.719549pt;height:230.17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360" w:bottom="280" w:left="1340" w:right="1320"/>
          <w:headerReference w:type="default" r:id="rId36"/>
          <w:pgSz w:w="12240" w:h="15840"/>
        </w:sectPr>
      </w:pPr>
      <w:rPr/>
    </w:p>
    <w:p>
      <w:pPr>
        <w:spacing w:before="73" w:after="0" w:line="311" w:lineRule="auto"/>
        <w:ind w:left="100" w:right="3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2.972182pt;height:244.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32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rk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7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danh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nối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còn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38"/>
          <w:pgSz w:w="12240" w:h="15840"/>
        </w:sectPr>
      </w:pPr>
      <w:rPr/>
    </w:p>
    <w:p>
      <w:pPr>
        <w:spacing w:before="73" w:after="0" w:line="312" w:lineRule="auto"/>
        <w:ind w:left="100" w:right="14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chú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7.942024pt;height:111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19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bỏ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bị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sẻ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trên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được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9.262931pt;height:110.25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4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áp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40"/>
          <w:pgSz w:w="12240" w:h="15840"/>
        </w:sectPr>
      </w:pPr>
      <w:rPr/>
    </w:p>
    <w:p>
      <w:pPr>
        <w:spacing w:before="73" w:after="0" w:line="311" w:lineRule="auto"/>
        <w:ind w:left="100" w:right="3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9.21204pt;height:101.25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12" w:lineRule="auto"/>
        <w:ind w:left="100" w:right="4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năng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732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8.111361pt;height:153.247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43"/>
          <w:pgSz w:w="12240" w:h="15840"/>
        </w:sectPr>
      </w:pPr>
      <w:rPr/>
    </w:p>
    <w:p>
      <w:pPr>
        <w:spacing w:before="73" w:after="0" w:line="311" w:lineRule="auto"/>
        <w:ind w:left="100" w:right="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1.215771pt;height:267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0" w:after="0" w:line="311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584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nối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chia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6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Mặc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0" w:footer="0" w:top="1360" w:bottom="280" w:left="1340" w:right="1320"/>
          <w:headerReference w:type="default" r:id="rId46"/>
          <w:pgSz w:w="12240" w:h="15840"/>
        </w:sectPr>
      </w:pPr>
      <w:rPr/>
    </w:p>
    <w:p>
      <w:pPr>
        <w:spacing w:before="100" w:after="0" w:line="240" w:lineRule="auto"/>
        <w:ind w:left="5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6.104576pt;height:133.402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 w:after="0" w:line="312" w:lineRule="auto"/>
        <w:ind w:left="100" w:right="4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sẻ.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49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tec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ẩu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8" w:after="0" w:line="240" w:lineRule="auto"/>
        <w:ind w:left="13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4.9pt;height:96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62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ẻ.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87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nối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của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eGr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3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Mặc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</w:p>
    <w:p>
      <w:pPr>
        <w:jc w:val="both"/>
        <w:spacing w:after="0"/>
        <w:sectPr>
          <w:pgMar w:header="0" w:footer="0" w:top="1340" w:bottom="280" w:left="1340" w:right="1340"/>
          <w:headerReference w:type="default" r:id="rId48"/>
          <w:pgSz w:w="12240" w:h="15840"/>
        </w:sectPr>
      </w:pPr>
      <w:rPr/>
    </w:p>
    <w:p>
      <w:pPr>
        <w:spacing w:before="73" w:after="0" w:line="311" w:lineRule="auto"/>
        <w:ind w:left="100" w:right="4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7.290395pt;height:83.25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auto"/>
        <w:ind w:left="100" w:right="3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ườ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êng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12" w:lineRule="auto"/>
        <w:ind w:left="100" w:right="135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ài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qu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</w:p>
    <w:p>
      <w:pPr>
        <w:spacing w:before="44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3.291093pt;height:313.9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51"/>
          <w:pgSz w:w="12240" w:h="15840"/>
        </w:sectPr>
      </w:pPr>
      <w:rPr/>
    </w:p>
    <w:p>
      <w:pPr>
        <w:spacing w:before="7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4.470104pt;height:40.905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9.766862pt;height:282.9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0.737989pt;height:236.115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360" w:bottom="280" w:left="1340" w:right="1580"/>
          <w:headerReference w:type="default" r:id="rId54"/>
          <w:pgSz w:w="12240" w:h="15840"/>
        </w:sectPr>
      </w:pPr>
      <w:rPr/>
    </w:p>
    <w:p>
      <w:pPr>
        <w:spacing w:before="71" w:after="0" w:line="240" w:lineRule="auto"/>
        <w:ind w:left="100" w:right="332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89" w:lineRule="auto"/>
        <w:ind w:left="820" w:right="132" w:firstLine="-360"/>
        <w:jc w:val="both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8"/>
          <w:szCs w:val="28"/>
          <w:spacing w:val="0"/>
          <w:w w:val="100"/>
        </w:rPr>
        <w:t></w:t>
        <w:tab/>
      </w:r>
      <w:r>
        <w:rPr>
          <w:rFonts w:ascii="Vni 13 Annabelle" w:hAnsi="Vni 13 Annabelle" w:cs="Vni 13 Annabelle" w:eastAsia="Vni 13 Annabelle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rd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26" w:after="0" w:line="240" w:lineRule="auto"/>
        <w:ind w:left="460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Vni 13 Annabelle" w:hAnsi="Vni 13 Annabelle" w:cs="Vni 13 Annabelle" w:eastAsia="Vni 13 Annabelle"/>
          <w:sz w:val="28"/>
          <w:szCs w:val="28"/>
          <w:spacing w:val="0"/>
          <w:w w:val="100"/>
        </w:rPr>
        <w:t></w:t>
        <w:tab/>
      </w:r>
      <w:r>
        <w:rPr>
          <w:rFonts w:ascii="Vni 13 Annabelle" w:hAnsi="Vni 13 Annabelle" w:cs="Vni 13 Annabelle" w:eastAsia="Vni 13 Annabelle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r: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512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3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CPU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rợ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B,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rợ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3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rợ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ẫn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44"/>
        </w:rPr>
        <w:t>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58"/>
        </w:rPr>
        <w:t>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cấu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0.325946pt;height:242.1525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1360" w:bottom="280" w:left="1340" w:right="1340"/>
          <w:headerReference w:type="default" r:id="rId58"/>
          <w:pgSz w:w="12240" w:h="15840"/>
        </w:sectPr>
      </w:pPr>
      <w:rPr/>
    </w:p>
    <w:p>
      <w:pPr>
        <w:spacing w:before="73" w:after="0" w:line="240" w:lineRule="auto"/>
        <w:ind w:left="100" w:right="170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vừa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ft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1" w:lineRule="auto"/>
        <w:ind w:left="100" w:right="5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ẵn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CPU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.4G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CPU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a),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cầu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5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ễn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hyperlink r:id="rId61">
        <w:r>
          <w:rPr>
            <w:rFonts w:ascii="Times New Roman" w:hAnsi="Times New Roman" w:cs="Times New Roman" w:eastAsia="Times New Roman"/>
            <w:sz w:val="28"/>
            <w:szCs w:val="28"/>
            <w:spacing w:val="-4"/>
            <w:w w:val="100"/>
            <w:u w:val="single" w:color="000000"/>
          </w:rPr>
          <w:t>V</w:t>
        </w:r>
        <w:r>
          <w:rPr>
            <w:rFonts w:ascii="Times New Roman" w:hAnsi="Times New Roman" w:cs="Times New Roman" w:eastAsia="Times New Roman"/>
            <w:sz w:val="28"/>
            <w:szCs w:val="28"/>
            <w:spacing w:val="-4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0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  <w:t>L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0"/>
            <w:w w:val="100"/>
            <w:u w:val="single" w:color="000000"/>
          </w:rPr>
          <w:t>e</w:t>
        </w:r>
        <w:r>
          <w:rPr>
            <w:rFonts w:ascii="Times New Roman" w:hAnsi="Times New Roman" w:cs="Times New Roman" w:eastAsia="Times New Roman"/>
            <w:sz w:val="28"/>
            <w:szCs w:val="28"/>
            <w:spacing w:val="64"/>
            <w:w w:val="100"/>
            <w:u w:val="single" w:color="000000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spacing w:val="-3"/>
            <w:w w:val="100"/>
            <w:u w:val="single" w:color="000000"/>
          </w:rPr>
          <w:t>W</w:t>
        </w:r>
        <w:r>
          <w:rPr>
            <w:rFonts w:ascii="Times New Roman" w:hAnsi="Times New Roman" w:cs="Times New Roman" w:eastAsia="Times New Roman"/>
            <w:sz w:val="28"/>
            <w:szCs w:val="28"/>
            <w:spacing w:val="-3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0"/>
            <w:w w:val="100"/>
            <w:u w:val="single" w:color="000000"/>
          </w:rPr>
          <w:t>r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  <w:t>k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  <w:t>s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0"/>
            <w:w w:val="100"/>
            <w:u w:val="single" w:color="000000"/>
          </w:rPr>
          <w:t>a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  <w:t>t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  <w:t>i</w:t>
        </w:r>
        <w:r>
          <w:rPr>
            <w:rFonts w:ascii="Times New Roman" w:hAnsi="Times New Roman" w:cs="Times New Roman" w:eastAsia="Times New Roman"/>
            <w:sz w:val="28"/>
            <w:szCs w:val="28"/>
            <w:spacing w:val="-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  <w:t>o</w:t>
        </w:r>
        <w:r>
          <w:rPr>
            <w:rFonts w:ascii="Times New Roman" w:hAnsi="Times New Roman" w:cs="Times New Roman" w:eastAsia="Times New Roman"/>
            <w:sz w:val="28"/>
            <w:szCs w:val="28"/>
            <w:spacing w:val="1"/>
            <w:w w:val="100"/>
            <w:u w:val="single" w:color="000000"/>
          </w:rPr>
        </w:r>
        <w:r>
          <w:rPr>
            <w:rFonts w:ascii="Times New Roman" w:hAnsi="Times New Roman" w:cs="Times New Roman" w:eastAsia="Times New Roman"/>
            <w:sz w:val="28"/>
            <w:szCs w:val="28"/>
            <w:spacing w:val="0"/>
            <w:w w:val="100"/>
            <w:u w:val="single" w:color="000000"/>
          </w:rPr>
          <w:t>n</w:t>
        </w:r>
        <w:r>
          <w:rPr>
            <w:rFonts w:ascii="Times New Roman" w:hAnsi="Times New Roman" w:cs="Times New Roman" w:eastAsia="Times New Roman"/>
            <w:sz w:val="28"/>
            <w:szCs w:val="28"/>
            <w:spacing w:val="68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B).Sau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</w:p>
    <w:p>
      <w:pPr>
        <w:spacing w:before="98" w:after="0" w:line="240" w:lineRule="auto"/>
        <w:ind w:left="100" w:right="366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5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ý: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ước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đột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ữa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x,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fy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er),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ram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e).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nút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cả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</w:p>
    <w:p>
      <w:pPr>
        <w:jc w:val="both"/>
        <w:spacing w:after="0"/>
        <w:sectPr>
          <w:pgMar w:header="0" w:footer="0" w:top="1360" w:bottom="280" w:left="1340" w:right="1320"/>
          <w:headerReference w:type="default" r:id="rId60"/>
          <w:pgSz w:w="12240" w:h="15840"/>
        </w:sectPr>
      </w:pPr>
      <w:rPr/>
    </w:p>
    <w:p>
      <w:pPr>
        <w:spacing w:before="73" w:after="0" w:line="311" w:lineRule="auto"/>
        <w:ind w:left="100" w:right="5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lượ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B).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6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ẫn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</w:p>
    <w:p>
      <w:pPr>
        <w:spacing w:before="98" w:after="0" w:line="240" w:lineRule="auto"/>
        <w:ind w:left="100" w:right="880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5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</w:p>
    <w:p>
      <w:pPr>
        <w:spacing w:before="95" w:after="0" w:line="240" w:lineRule="auto"/>
        <w:ind w:left="100" w:right="680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bấm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7.193742pt;height:249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608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auto"/>
        <w:ind w:left="100" w:right="5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ẩu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rị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ữ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(re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để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0" w:footer="0" w:top="1360" w:bottom="280" w:left="1340" w:right="1320"/>
          <w:headerReference w:type="default" r:id="rId62"/>
          <w:pgSz w:w="12240" w:h="15840"/>
        </w:sectPr>
      </w:pPr>
      <w:rPr/>
    </w:p>
    <w:p>
      <w:pPr>
        <w:spacing w:before="73" w:after="0" w:line="312" w:lineRule="auto"/>
        <w:ind w:left="100" w:right="3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ẵn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.B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ắ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4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Lưu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ý: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có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ực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5" w:after="0" w:line="240" w:lineRule="auto"/>
        <w:ind w:left="100" w:right="398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ws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i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" w:right="493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tro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8.129132pt;height:279.7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12" w:lineRule="auto"/>
        <w:ind w:left="100" w:right="4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ái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4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ật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phần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jc w:val="both"/>
        <w:spacing w:after="0"/>
        <w:sectPr>
          <w:pgMar w:header="0" w:footer="0" w:top="1360" w:bottom="280" w:left="1340" w:right="1340"/>
          <w:headerReference w:type="default" r:id="rId64"/>
          <w:pgSz w:w="12240" w:h="15840"/>
        </w:sectPr>
      </w:pPr>
      <w:rPr/>
    </w:p>
    <w:p>
      <w:pPr>
        <w:spacing w:before="73" w:after="0" w:line="312" w:lineRule="auto"/>
        <w:ind w:left="100" w:right="5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Bạn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ấp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66"/>
        </w:rPr>
        <w:t>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‘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cây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ừ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ấp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66"/>
        </w:rPr>
        <w:t>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‘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…)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ấy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c),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cập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ở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ềm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bì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55485pt;height:276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2" w:lineRule="auto"/>
        <w:ind w:left="100" w:right="5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ễ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ớt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eb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ì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ệt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eo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áy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â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ẵn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rất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ợt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cổ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ệu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ết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ờ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</w:p>
    <w:p>
      <w:pPr>
        <w:jc w:val="both"/>
        <w:spacing w:after="0"/>
        <w:sectPr>
          <w:pgMar w:header="0" w:footer="0" w:top="1360" w:bottom="280" w:left="1340" w:right="1320"/>
          <w:headerReference w:type="default" r:id="rId66"/>
          <w:pgSz w:w="12240" w:h="15840"/>
        </w:sectPr>
      </w:pPr>
      <w:rPr/>
    </w:p>
    <w:p>
      <w:pPr>
        <w:spacing w:before="73" w:after="0" w:line="311" w:lineRule="auto"/>
        <w:ind w:left="100" w:right="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…,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ớ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Các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ụ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2" w:lineRule="auto"/>
        <w:ind w:left="100" w:right="5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ào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ọ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ũ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ần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ã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cài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ảo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ất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ổ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ặt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ê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ẽ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ị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ể.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1" w:lineRule="auto"/>
        <w:ind w:left="100" w:right="5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ày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ố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ại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ả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ạn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ỉ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ệc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ấ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đ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à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ặc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rer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re)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rên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ủ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sectPr>
      <w:pgMar w:header="0" w:footer="0" w:top="1360" w:bottom="280" w:left="1340" w:right="1320"/>
      <w:headerReference w:type="default" r:id="rId68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Symbol">
    <w:charset w:val="2"/>
    <w:family w:val="roman"/>
    <w:pitch w:val="variable"/>
  </w:font>
  <w:font w:name="Vni 13 Annabelle">
    <w:charset w:val="0"/>
    <w:family w:val="script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72pt;margin-top:72pt;width:468pt;height:155.54pt;mso-position-horizontal-relative:page;mso-position-vertical-relative:page;z-index:-757" type="#_x0000_t75">
          <v:imagedata r:id="rId1" o:title="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header" Target="header3.xml"/><Relationship Id="rId15" Type="http://schemas.openxmlformats.org/officeDocument/2006/relationships/image" Target="media/image7.png"/><Relationship Id="rId16" Type="http://schemas.openxmlformats.org/officeDocument/2006/relationships/header" Target="header4.xml"/><Relationship Id="rId17" Type="http://schemas.openxmlformats.org/officeDocument/2006/relationships/image" Target="media/image8.jpg"/><Relationship Id="rId18" Type="http://schemas.openxmlformats.org/officeDocument/2006/relationships/header" Target="header5.xml"/><Relationship Id="rId19" Type="http://schemas.openxmlformats.org/officeDocument/2006/relationships/image" Target="media/image9.jpg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image" Target="media/image10.jpg"/><Relationship Id="rId23" Type="http://schemas.openxmlformats.org/officeDocument/2006/relationships/header" Target="header8.xml"/><Relationship Id="rId24" Type="http://schemas.openxmlformats.org/officeDocument/2006/relationships/image" Target="media/image11.jpg"/><Relationship Id="rId25" Type="http://schemas.openxmlformats.org/officeDocument/2006/relationships/header" Target="header9.xml"/><Relationship Id="rId26" Type="http://schemas.openxmlformats.org/officeDocument/2006/relationships/header" Target="header10.xml"/><Relationship Id="rId27" Type="http://schemas.openxmlformats.org/officeDocument/2006/relationships/image" Target="media/image12.jpg"/><Relationship Id="rId28" Type="http://schemas.openxmlformats.org/officeDocument/2006/relationships/header" Target="header11.xml"/><Relationship Id="rId29" Type="http://schemas.openxmlformats.org/officeDocument/2006/relationships/header" Target="header12.xml"/><Relationship Id="rId30" Type="http://schemas.openxmlformats.org/officeDocument/2006/relationships/header" Target="header13.xml"/><Relationship Id="rId31" Type="http://schemas.openxmlformats.org/officeDocument/2006/relationships/image" Target="media/image13.jpg"/><Relationship Id="rId32" Type="http://schemas.openxmlformats.org/officeDocument/2006/relationships/header" Target="header14.xml"/><Relationship Id="rId33" Type="http://schemas.openxmlformats.org/officeDocument/2006/relationships/image" Target="media/image14.jpg"/><Relationship Id="rId34" Type="http://schemas.openxmlformats.org/officeDocument/2006/relationships/header" Target="header15.xml"/><Relationship Id="rId35" Type="http://schemas.openxmlformats.org/officeDocument/2006/relationships/image" Target="media/image15.jpg"/><Relationship Id="rId36" Type="http://schemas.openxmlformats.org/officeDocument/2006/relationships/header" Target="header16.xml"/><Relationship Id="rId37" Type="http://schemas.openxmlformats.org/officeDocument/2006/relationships/image" Target="media/image16.jpg"/><Relationship Id="rId38" Type="http://schemas.openxmlformats.org/officeDocument/2006/relationships/header" Target="header17.xml"/><Relationship Id="rId39" Type="http://schemas.openxmlformats.org/officeDocument/2006/relationships/image" Target="media/image17.jpg"/><Relationship Id="rId40" Type="http://schemas.openxmlformats.org/officeDocument/2006/relationships/header" Target="header18.xml"/><Relationship Id="rId41" Type="http://schemas.openxmlformats.org/officeDocument/2006/relationships/image" Target="media/image18.jpg"/><Relationship Id="rId42" Type="http://schemas.openxmlformats.org/officeDocument/2006/relationships/image" Target="media/image19.jpg"/><Relationship Id="rId43" Type="http://schemas.openxmlformats.org/officeDocument/2006/relationships/header" Target="header19.xml"/><Relationship Id="rId44" Type="http://schemas.openxmlformats.org/officeDocument/2006/relationships/image" Target="media/image20.jpg"/><Relationship Id="rId45" Type="http://schemas.openxmlformats.org/officeDocument/2006/relationships/image" Target="media/image21.jpg"/><Relationship Id="rId46" Type="http://schemas.openxmlformats.org/officeDocument/2006/relationships/header" Target="header20.xml"/><Relationship Id="rId47" Type="http://schemas.openxmlformats.org/officeDocument/2006/relationships/image" Target="media/image22.jpg"/><Relationship Id="rId48" Type="http://schemas.openxmlformats.org/officeDocument/2006/relationships/header" Target="header21.xml"/><Relationship Id="rId49" Type="http://schemas.openxmlformats.org/officeDocument/2006/relationships/image" Target="media/image23.jpg"/><Relationship Id="rId50" Type="http://schemas.openxmlformats.org/officeDocument/2006/relationships/image" Target="media/image24.jpg"/><Relationship Id="rId51" Type="http://schemas.openxmlformats.org/officeDocument/2006/relationships/header" Target="header22.xml"/><Relationship Id="rId52" Type="http://schemas.openxmlformats.org/officeDocument/2006/relationships/image" Target="media/image25.jpg"/><Relationship Id="rId53" Type="http://schemas.openxmlformats.org/officeDocument/2006/relationships/image" Target="media/image26.jpg"/><Relationship Id="rId54" Type="http://schemas.openxmlformats.org/officeDocument/2006/relationships/header" Target="header23.xml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header" Target="header24.xml"/><Relationship Id="rId59" Type="http://schemas.openxmlformats.org/officeDocument/2006/relationships/image" Target="media/image30.jpg"/><Relationship Id="rId60" Type="http://schemas.openxmlformats.org/officeDocument/2006/relationships/header" Target="header25.xml"/><Relationship Id="rId61" Type="http://schemas.openxmlformats.org/officeDocument/2006/relationships/hyperlink" Target="http://tinyurl.com/yen6dtm" TargetMode="External"/><Relationship Id="rId62" Type="http://schemas.openxmlformats.org/officeDocument/2006/relationships/header" Target="header26.xml"/><Relationship Id="rId63" Type="http://schemas.openxmlformats.org/officeDocument/2006/relationships/image" Target="media/image31.jpg"/><Relationship Id="rId64" Type="http://schemas.openxmlformats.org/officeDocument/2006/relationships/header" Target="header27.xml"/><Relationship Id="rId65" Type="http://schemas.openxmlformats.org/officeDocument/2006/relationships/image" Target="media/image32.jpg"/><Relationship Id="rId66" Type="http://schemas.openxmlformats.org/officeDocument/2006/relationships/header" Target="header28.xml"/><Relationship Id="rId67" Type="http://schemas.openxmlformats.org/officeDocument/2006/relationships/image" Target="media/image33.jpg"/><Relationship Id="rId68" Type="http://schemas.openxmlformats.org/officeDocument/2006/relationships/header" Target="header29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QuynhNT10</dc:creator>
  <dcterms:created xsi:type="dcterms:W3CDTF">2017-05-31T14:16:48Z</dcterms:created>
  <dcterms:modified xsi:type="dcterms:W3CDTF">2017-05-31T14:16:48Z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2011-06-30T00:00:00Z</vt:filetime>
  </property>
  <property fmtid="{D5CDD505-2E9C-101B-9397-08002B2CF9AE}" pid="3" name="LastSaved">
    <vt:filetime>2017-05-31T00:00:00Z</vt:filetime>
  </property>
</Properties>
</file>